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B2" w:rsidRDefault="00AF3DB2" w:rsidP="004017B7">
      <w:pPr>
        <w:ind w:left="4963" w:firstLine="709"/>
        <w:jc w:val="both"/>
        <w:rPr>
          <w:rFonts w:ascii="Verdana" w:hAnsi="Verdana"/>
        </w:rPr>
      </w:pPr>
    </w:p>
    <w:p w:rsidR="00AF3DB2" w:rsidRPr="007D2AC4" w:rsidRDefault="00AF3DB2" w:rsidP="004017B7">
      <w:pPr>
        <w:ind w:left="4963" w:firstLine="709"/>
        <w:jc w:val="both"/>
        <w:rPr>
          <w:rFonts w:ascii="Verdana" w:hAnsi="Verdana"/>
        </w:rPr>
      </w:pPr>
      <w:r w:rsidRPr="007D2AC4">
        <w:rPr>
          <w:rFonts w:ascii="Verdana" w:hAnsi="Verdana"/>
        </w:rPr>
        <w:t xml:space="preserve">Al Dirigente Scolastico </w:t>
      </w:r>
    </w:p>
    <w:p w:rsidR="00AF3DB2" w:rsidRPr="007D2AC4" w:rsidRDefault="00AF3DB2" w:rsidP="004017B7">
      <w:pPr>
        <w:jc w:val="both"/>
        <w:rPr>
          <w:rFonts w:ascii="Verdana" w:hAnsi="Verdana"/>
        </w:rPr>
      </w:pPr>
      <w:r w:rsidRPr="007D2AC4">
        <w:rPr>
          <w:rFonts w:ascii="Verdana" w:hAnsi="Verdana"/>
        </w:rPr>
        <w:tab/>
      </w:r>
      <w:r w:rsidRPr="007D2AC4">
        <w:rPr>
          <w:rFonts w:ascii="Verdana" w:hAnsi="Verdana"/>
        </w:rPr>
        <w:tab/>
      </w:r>
      <w:r w:rsidRPr="007D2AC4">
        <w:rPr>
          <w:rFonts w:ascii="Verdana" w:hAnsi="Verdana"/>
        </w:rPr>
        <w:tab/>
      </w:r>
      <w:r w:rsidRPr="007D2AC4">
        <w:rPr>
          <w:rFonts w:ascii="Verdana" w:hAnsi="Verdana"/>
        </w:rPr>
        <w:tab/>
      </w:r>
      <w:r w:rsidRPr="007D2AC4">
        <w:rPr>
          <w:rFonts w:ascii="Verdana" w:hAnsi="Verdana"/>
        </w:rPr>
        <w:tab/>
      </w:r>
      <w:r w:rsidRPr="007D2AC4">
        <w:rPr>
          <w:rFonts w:ascii="Verdana" w:hAnsi="Verdana"/>
        </w:rPr>
        <w:tab/>
      </w:r>
      <w:r w:rsidRPr="007D2AC4">
        <w:rPr>
          <w:rFonts w:ascii="Verdana" w:hAnsi="Verdana"/>
        </w:rPr>
        <w:tab/>
      </w:r>
      <w:r w:rsidRPr="007D2AC4">
        <w:rPr>
          <w:rFonts w:ascii="Verdana" w:hAnsi="Verdana"/>
        </w:rPr>
        <w:tab/>
        <w:t xml:space="preserve">dell’Istituto Comprensivo </w:t>
      </w:r>
    </w:p>
    <w:p w:rsidR="00AF3DB2" w:rsidRPr="007D2AC4" w:rsidRDefault="00AF3DB2" w:rsidP="004017B7">
      <w:pPr>
        <w:jc w:val="both"/>
        <w:rPr>
          <w:rFonts w:ascii="Verdana" w:hAnsi="Verdana"/>
        </w:rPr>
      </w:pPr>
      <w:r w:rsidRPr="007D2AC4">
        <w:rPr>
          <w:rFonts w:ascii="Verdana" w:hAnsi="Verdana"/>
        </w:rPr>
        <w:tab/>
      </w:r>
      <w:r w:rsidRPr="007D2AC4">
        <w:rPr>
          <w:rFonts w:ascii="Verdana" w:hAnsi="Verdana"/>
        </w:rPr>
        <w:tab/>
      </w:r>
      <w:r w:rsidRPr="007D2AC4">
        <w:rPr>
          <w:rFonts w:ascii="Verdana" w:hAnsi="Verdana"/>
        </w:rPr>
        <w:tab/>
      </w:r>
      <w:r w:rsidRPr="007D2AC4">
        <w:rPr>
          <w:rFonts w:ascii="Verdana" w:hAnsi="Verdana"/>
        </w:rPr>
        <w:tab/>
      </w:r>
      <w:r w:rsidRPr="007D2AC4">
        <w:rPr>
          <w:rFonts w:ascii="Verdana" w:hAnsi="Verdana"/>
        </w:rPr>
        <w:tab/>
      </w:r>
      <w:r w:rsidRPr="007D2AC4">
        <w:rPr>
          <w:rFonts w:ascii="Verdana" w:hAnsi="Verdana"/>
        </w:rPr>
        <w:tab/>
      </w:r>
      <w:r w:rsidRPr="007D2AC4">
        <w:rPr>
          <w:rFonts w:ascii="Verdana" w:hAnsi="Verdana"/>
        </w:rPr>
        <w:tab/>
      </w:r>
      <w:r w:rsidRPr="007D2AC4">
        <w:rPr>
          <w:rFonts w:ascii="Verdana" w:hAnsi="Verdana"/>
        </w:rPr>
        <w:tab/>
        <w:t xml:space="preserve">di </w:t>
      </w:r>
      <w:r w:rsidRPr="007D2AC4">
        <w:rPr>
          <w:rFonts w:ascii="Verdana" w:hAnsi="Verdana"/>
          <w:u w:val="single"/>
        </w:rPr>
        <w:t>MOTTA DI LIVENZA – TV</w:t>
      </w:r>
      <w:r w:rsidRPr="007D2AC4">
        <w:rPr>
          <w:rFonts w:ascii="Verdana" w:hAnsi="Verdana"/>
        </w:rPr>
        <w:t xml:space="preserve"> </w:t>
      </w:r>
    </w:p>
    <w:p w:rsidR="00AF3DB2" w:rsidRDefault="00AF3DB2" w:rsidP="003E41DD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AF3DB2" w:rsidRDefault="00AF3DB2" w:rsidP="00B535BC">
      <w:pPr>
        <w:spacing w:line="240" w:lineRule="auto"/>
        <w:ind w:left="1620" w:hanging="1440"/>
        <w:rPr>
          <w:rFonts w:ascii="Verdana" w:hAnsi="Verdana"/>
          <w:b/>
        </w:rPr>
      </w:pPr>
    </w:p>
    <w:p w:rsidR="00AF3DB2" w:rsidRDefault="00AF3DB2" w:rsidP="00B535BC">
      <w:pPr>
        <w:spacing w:line="240" w:lineRule="auto"/>
        <w:ind w:left="1620" w:hanging="144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</w:t>
      </w:r>
      <w:r w:rsidRPr="00D40AF7">
        <w:rPr>
          <w:rFonts w:ascii="Verdana" w:hAnsi="Verdana"/>
          <w:b/>
        </w:rPr>
        <w:t xml:space="preserve">OGGETTO: richiesta </w:t>
      </w:r>
      <w:r>
        <w:rPr>
          <w:rFonts w:ascii="Verdana" w:hAnsi="Verdana"/>
          <w:b/>
        </w:rPr>
        <w:t>permesso retribuito per diritto allo studio (150 ore).</w:t>
      </w:r>
    </w:p>
    <w:p w:rsidR="00AF3DB2" w:rsidRDefault="00AF3DB2" w:rsidP="00B535BC">
      <w:pPr>
        <w:pStyle w:val="Title"/>
        <w:spacing w:line="480" w:lineRule="auto"/>
        <w:jc w:val="both"/>
        <w:rPr>
          <w:rFonts w:ascii="Verdana" w:hAnsi="Verdana"/>
          <w:sz w:val="22"/>
          <w:szCs w:val="22"/>
        </w:rPr>
      </w:pPr>
    </w:p>
    <w:p w:rsidR="00AF3DB2" w:rsidRDefault="00AF3DB2" w:rsidP="00B535BC">
      <w:pPr>
        <w:pStyle w:val="Title"/>
        <w:spacing w:line="48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Il/la sottoscritto/a _____________________________________ in servizio presso questo Istituto Comprensivo, nella sede di _______________________________________________</w:t>
      </w:r>
    </w:p>
    <w:p w:rsidR="00AF3DB2" w:rsidRDefault="00AF3DB2" w:rsidP="00B535BC">
      <w:pPr>
        <w:pStyle w:val="Title"/>
        <w:spacing w:line="48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in qualità di     Docente  □ Scuola Primaria   □ Scuola Sec. di 1° grado         □ Personale ATA          </w:t>
      </w:r>
    </w:p>
    <w:p w:rsidR="00AF3DB2" w:rsidRDefault="00AF3DB2" w:rsidP="00E037FD">
      <w:pPr>
        <w:pStyle w:val="Title"/>
        <w:spacing w:line="48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□ a tempo indeterminato     □ a tempo determinato </w:t>
      </w:r>
    </w:p>
    <w:p w:rsidR="00AF3DB2" w:rsidRDefault="00AF3DB2" w:rsidP="00E037FD">
      <w:pPr>
        <w:pStyle w:val="Title"/>
        <w:spacing w:line="48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VISTA la graduatoria provinciale definitiva dei permessi diritto allo studio;</w:t>
      </w:r>
    </w:p>
    <w:p w:rsidR="00AF3DB2" w:rsidRDefault="00AF3DB2" w:rsidP="00E037FD">
      <w:pPr>
        <w:pStyle w:val="Title"/>
        <w:spacing w:line="48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CONSIDERATO di avere diritto a beneficiare durante l’anno solare ________ di numero ore ______ di permesso per diritto allo studio*               </w:t>
      </w:r>
    </w:p>
    <w:p w:rsidR="00AF3DB2" w:rsidRPr="00C075F5" w:rsidRDefault="00AF3DB2" w:rsidP="00E257C6">
      <w:pPr>
        <w:pStyle w:val="Title"/>
        <w:spacing w:line="480" w:lineRule="auto"/>
        <w:rPr>
          <w:b/>
        </w:rPr>
      </w:pPr>
      <w:r w:rsidRPr="00C075F5">
        <w:rPr>
          <w:b/>
        </w:rPr>
        <w:t>C H I E D E</w:t>
      </w:r>
    </w:p>
    <w:p w:rsidR="00AF3DB2" w:rsidRDefault="00AF3DB2" w:rsidP="002E15C7">
      <w:pPr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</w:rPr>
        <w:t>Il giorno _________________________ n. ore _________di permesso retribuito per diritto allo studio per la seguente motivazione ___________________________________________</w:t>
      </w:r>
    </w:p>
    <w:p w:rsidR="00AF3DB2" w:rsidRDefault="00AF3DB2" w:rsidP="002E15C7">
      <w:pPr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Pr="002E15C7">
        <w:rPr>
          <w:rFonts w:ascii="Verdana" w:hAnsi="Verdana"/>
        </w:rPr>
        <w:t xml:space="preserve">i impegna a produrre la necessaria certificazione relativa alla frequenza dei corsi o allo svolgimento degli esami dopo la fruizione del permesso. </w:t>
      </w:r>
    </w:p>
    <w:p w:rsidR="00AF3DB2" w:rsidRPr="0041665B" w:rsidRDefault="00AF3DB2" w:rsidP="00B535BC">
      <w:pPr>
        <w:spacing w:line="480" w:lineRule="auto"/>
        <w:rPr>
          <w:rFonts w:ascii="Verdana" w:hAnsi="Verdana"/>
        </w:rPr>
      </w:pPr>
      <w:r w:rsidRPr="0041665B">
        <w:rPr>
          <w:rFonts w:ascii="Verdana" w:hAnsi="Verdana"/>
        </w:rPr>
        <w:t>Data _______________________</w:t>
      </w:r>
      <w:r w:rsidRPr="0041665B">
        <w:rPr>
          <w:rFonts w:ascii="Verdana" w:hAnsi="Verdana"/>
        </w:rPr>
        <w:tab/>
      </w:r>
      <w:r w:rsidRPr="0041665B">
        <w:rPr>
          <w:rFonts w:ascii="Verdana" w:hAnsi="Verdana"/>
        </w:rPr>
        <w:tab/>
      </w:r>
      <w:r w:rsidRPr="0041665B">
        <w:rPr>
          <w:rFonts w:ascii="Verdana" w:hAnsi="Verdana"/>
        </w:rPr>
        <w:tab/>
      </w:r>
      <w:r w:rsidRPr="0041665B">
        <w:rPr>
          <w:rFonts w:ascii="Verdana" w:hAnsi="Verdana"/>
        </w:rPr>
        <w:tab/>
        <w:t>Firma</w:t>
      </w:r>
    </w:p>
    <w:p w:rsidR="00AF3DB2" w:rsidRPr="0041665B" w:rsidRDefault="00AF3DB2" w:rsidP="00B535BC">
      <w:pPr>
        <w:tabs>
          <w:tab w:val="left" w:pos="3780"/>
        </w:tabs>
        <w:spacing w:line="480" w:lineRule="auto"/>
        <w:jc w:val="center"/>
        <w:rPr>
          <w:rFonts w:ascii="Verdana" w:hAnsi="Verdana"/>
          <w:b/>
        </w:rPr>
      </w:pPr>
      <w:r w:rsidRPr="0041665B">
        <w:rPr>
          <w:rFonts w:ascii="Verdana" w:hAnsi="Verdana"/>
        </w:rPr>
        <w:tab/>
      </w:r>
      <w:r>
        <w:rPr>
          <w:rFonts w:ascii="Verdana" w:hAnsi="Verdana"/>
        </w:rPr>
        <w:t>____</w:t>
      </w:r>
      <w:r w:rsidRPr="0041665B">
        <w:rPr>
          <w:rFonts w:ascii="Verdana" w:hAnsi="Verdana"/>
        </w:rPr>
        <w:t>________________________________</w:t>
      </w:r>
    </w:p>
    <w:p w:rsidR="00AF3DB2" w:rsidRPr="00272298" w:rsidRDefault="00AF3DB2" w:rsidP="00B51718">
      <w:pPr>
        <w:jc w:val="both"/>
        <w:rPr>
          <w:rFonts w:ascii="Verdana" w:hAnsi="Verdana"/>
        </w:rPr>
      </w:pPr>
      <w:r w:rsidRPr="00272298">
        <w:rPr>
          <w:rFonts w:ascii="Verdana" w:hAnsi="Verdana"/>
          <w:i/>
          <w:sz w:val="20"/>
          <w:szCs w:val="20"/>
        </w:rPr>
        <w:t>*Le ore di permesso possono essere utilizzate per la partecipazione alle attività didattiche o per sostenere esami che si svolgano durante l’orario di lavoro, mentre non spettano per l’attività di studio.</w:t>
      </w:r>
      <w:r>
        <w:rPr>
          <w:rFonts w:ascii="Verdana" w:hAnsi="Verdana"/>
          <w:i/>
          <w:sz w:val="20"/>
          <w:szCs w:val="20"/>
        </w:rPr>
        <w:t xml:space="preserve"> La fruizione dei permessi è finalizzata alla frequenza (in presenza o online) dei corsi, ivi compreso il tempo necessario per raggiungere la sede di svolgimento dei corsi. </w:t>
      </w:r>
      <w:r>
        <w:rPr>
          <w:rFonts w:ascii="Verdana" w:hAnsi="Verdana"/>
        </w:rPr>
        <w:t xml:space="preserve"> </w:t>
      </w:r>
      <w:r w:rsidRPr="00272298">
        <w:rPr>
          <w:rFonts w:ascii="Verdana" w:hAnsi="Verdana"/>
        </w:rPr>
        <w:t xml:space="preserve">  </w:t>
      </w:r>
    </w:p>
    <w:p w:rsidR="00AF3DB2" w:rsidRDefault="00AF3DB2" w:rsidP="00B51718">
      <w:pPr>
        <w:spacing w:line="480" w:lineRule="auto"/>
        <w:rPr>
          <w:rFonts w:ascii="Verdana" w:hAnsi="Verdana"/>
        </w:rPr>
      </w:pPr>
    </w:p>
    <w:p w:rsidR="00AF3DB2" w:rsidRDefault="00AF3DB2">
      <w:pPr>
        <w:rPr>
          <w:rFonts w:ascii="Verdana" w:hAnsi="Verdana"/>
          <w:lang w:eastAsia="it-IT"/>
        </w:rPr>
      </w:pPr>
    </w:p>
    <w:sectPr w:rsidR="00AF3DB2" w:rsidSect="00D95CAB">
      <w:pgSz w:w="11906" w:h="16838"/>
      <w:pgMar w:top="360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65C79"/>
    <w:multiLevelType w:val="hybridMultilevel"/>
    <w:tmpl w:val="18B421A0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321E03"/>
    <w:multiLevelType w:val="hybridMultilevel"/>
    <w:tmpl w:val="46B8654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26B3E9E"/>
    <w:multiLevelType w:val="singleLevel"/>
    <w:tmpl w:val="CCF6AC5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30D16EAA"/>
    <w:multiLevelType w:val="multilevel"/>
    <w:tmpl w:val="9E7EB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95069E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9B105CD"/>
    <w:multiLevelType w:val="hybridMultilevel"/>
    <w:tmpl w:val="7D0254D4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4B47385"/>
    <w:multiLevelType w:val="multilevel"/>
    <w:tmpl w:val="9C8E9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61327892"/>
    <w:multiLevelType w:val="hybridMultilevel"/>
    <w:tmpl w:val="9C8E927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5344F9C"/>
    <w:multiLevelType w:val="hybridMultilevel"/>
    <w:tmpl w:val="A67A1F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08271AF"/>
    <w:multiLevelType w:val="hybridMultilevel"/>
    <w:tmpl w:val="0FA233D6"/>
    <w:lvl w:ilvl="0" w:tplc="CD944E5C">
      <w:start w:val="13"/>
      <w:numFmt w:val="bullet"/>
      <w:lvlText w:val="-"/>
      <w:lvlJc w:val="left"/>
      <w:pPr>
        <w:ind w:left="5895" w:hanging="360"/>
      </w:pPr>
      <w:rPr>
        <w:rFonts w:ascii="Verdana" w:eastAsia="MS UI Gothic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820276F"/>
    <w:multiLevelType w:val="hybridMultilevel"/>
    <w:tmpl w:val="C9A8CD6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DA97D4A"/>
    <w:multiLevelType w:val="hybridMultilevel"/>
    <w:tmpl w:val="7A36F2AA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11"/>
  </w:num>
  <w:num w:numId="6">
    <w:abstractNumId w:val="4"/>
  </w:num>
  <w:num w:numId="7">
    <w:abstractNumId w:val="10"/>
  </w:num>
  <w:num w:numId="8">
    <w:abstractNumId w:val="7"/>
  </w:num>
  <w:num w:numId="9">
    <w:abstractNumId w:val="1"/>
  </w:num>
  <w:num w:numId="10">
    <w:abstractNumId w:val="6"/>
  </w:num>
  <w:num w:numId="11">
    <w:abstractNumId w:val="3"/>
  </w:num>
  <w:num w:numId="12">
    <w:abstractNumId w:val="9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41B2"/>
    <w:rsid w:val="00002A6F"/>
    <w:rsid w:val="00006794"/>
    <w:rsid w:val="000105E9"/>
    <w:rsid w:val="000248DB"/>
    <w:rsid w:val="000275E0"/>
    <w:rsid w:val="000358A5"/>
    <w:rsid w:val="00046E56"/>
    <w:rsid w:val="000525F2"/>
    <w:rsid w:val="00066F67"/>
    <w:rsid w:val="00073312"/>
    <w:rsid w:val="000734C6"/>
    <w:rsid w:val="00075676"/>
    <w:rsid w:val="00076E40"/>
    <w:rsid w:val="00080263"/>
    <w:rsid w:val="000A1375"/>
    <w:rsid w:val="000A15A1"/>
    <w:rsid w:val="000A7AB7"/>
    <w:rsid w:val="000B6DF9"/>
    <w:rsid w:val="000E39BD"/>
    <w:rsid w:val="000F4961"/>
    <w:rsid w:val="000F7877"/>
    <w:rsid w:val="001013EA"/>
    <w:rsid w:val="00114975"/>
    <w:rsid w:val="0012317C"/>
    <w:rsid w:val="00123B88"/>
    <w:rsid w:val="00127A72"/>
    <w:rsid w:val="00154706"/>
    <w:rsid w:val="0016180A"/>
    <w:rsid w:val="00161C0B"/>
    <w:rsid w:val="00175F53"/>
    <w:rsid w:val="001778B1"/>
    <w:rsid w:val="001C0AF5"/>
    <w:rsid w:val="001D1BA1"/>
    <w:rsid w:val="001E5273"/>
    <w:rsid w:val="001F6875"/>
    <w:rsid w:val="00200646"/>
    <w:rsid w:val="0020257E"/>
    <w:rsid w:val="00204428"/>
    <w:rsid w:val="002129C2"/>
    <w:rsid w:val="002151EA"/>
    <w:rsid w:val="002162F3"/>
    <w:rsid w:val="002173DE"/>
    <w:rsid w:val="00220DB3"/>
    <w:rsid w:val="00231562"/>
    <w:rsid w:val="00234EAD"/>
    <w:rsid w:val="002565CC"/>
    <w:rsid w:val="00257C30"/>
    <w:rsid w:val="0027114A"/>
    <w:rsid w:val="00272298"/>
    <w:rsid w:val="0027560C"/>
    <w:rsid w:val="002759A9"/>
    <w:rsid w:val="00292A11"/>
    <w:rsid w:val="0029545E"/>
    <w:rsid w:val="002975DC"/>
    <w:rsid w:val="002A17C5"/>
    <w:rsid w:val="002A5269"/>
    <w:rsid w:val="002B0990"/>
    <w:rsid w:val="002B428A"/>
    <w:rsid w:val="002B5637"/>
    <w:rsid w:val="002B7EEC"/>
    <w:rsid w:val="002C5B85"/>
    <w:rsid w:val="002C5CF7"/>
    <w:rsid w:val="002D527A"/>
    <w:rsid w:val="002D6B10"/>
    <w:rsid w:val="002D71F2"/>
    <w:rsid w:val="002E15C7"/>
    <w:rsid w:val="002E50F3"/>
    <w:rsid w:val="003066B6"/>
    <w:rsid w:val="003267EC"/>
    <w:rsid w:val="00334239"/>
    <w:rsid w:val="00341515"/>
    <w:rsid w:val="003500D2"/>
    <w:rsid w:val="00367E5D"/>
    <w:rsid w:val="003761E2"/>
    <w:rsid w:val="00382634"/>
    <w:rsid w:val="00386B5D"/>
    <w:rsid w:val="00395C75"/>
    <w:rsid w:val="003A129B"/>
    <w:rsid w:val="003B0218"/>
    <w:rsid w:val="003C60A8"/>
    <w:rsid w:val="003D4EBD"/>
    <w:rsid w:val="003D60CA"/>
    <w:rsid w:val="003E41DD"/>
    <w:rsid w:val="003F03B7"/>
    <w:rsid w:val="003F4E6F"/>
    <w:rsid w:val="004017B7"/>
    <w:rsid w:val="004024D2"/>
    <w:rsid w:val="00407DFB"/>
    <w:rsid w:val="00411588"/>
    <w:rsid w:val="0041665B"/>
    <w:rsid w:val="004402DA"/>
    <w:rsid w:val="00445748"/>
    <w:rsid w:val="00460882"/>
    <w:rsid w:val="00467556"/>
    <w:rsid w:val="00467F11"/>
    <w:rsid w:val="0047600E"/>
    <w:rsid w:val="004859F8"/>
    <w:rsid w:val="00492216"/>
    <w:rsid w:val="004C0143"/>
    <w:rsid w:val="004C6F00"/>
    <w:rsid w:val="004D2157"/>
    <w:rsid w:val="004F25F0"/>
    <w:rsid w:val="00501703"/>
    <w:rsid w:val="00501EF5"/>
    <w:rsid w:val="00505B87"/>
    <w:rsid w:val="00506709"/>
    <w:rsid w:val="00506F4A"/>
    <w:rsid w:val="0051233F"/>
    <w:rsid w:val="0051761F"/>
    <w:rsid w:val="005304EC"/>
    <w:rsid w:val="00544EEC"/>
    <w:rsid w:val="005542CC"/>
    <w:rsid w:val="00571FB5"/>
    <w:rsid w:val="005C2747"/>
    <w:rsid w:val="005D488D"/>
    <w:rsid w:val="005F1DB7"/>
    <w:rsid w:val="005F4723"/>
    <w:rsid w:val="0060344B"/>
    <w:rsid w:val="006107F1"/>
    <w:rsid w:val="00617DB4"/>
    <w:rsid w:val="006213B9"/>
    <w:rsid w:val="00622B1A"/>
    <w:rsid w:val="0064333C"/>
    <w:rsid w:val="0065168E"/>
    <w:rsid w:val="00652FB9"/>
    <w:rsid w:val="00660D13"/>
    <w:rsid w:val="00667240"/>
    <w:rsid w:val="0067545D"/>
    <w:rsid w:val="00680AD7"/>
    <w:rsid w:val="006969A4"/>
    <w:rsid w:val="006A343E"/>
    <w:rsid w:val="006A3A76"/>
    <w:rsid w:val="006A640F"/>
    <w:rsid w:val="006C4C42"/>
    <w:rsid w:val="006D0AB7"/>
    <w:rsid w:val="006D24F8"/>
    <w:rsid w:val="006D344D"/>
    <w:rsid w:val="006D7AE8"/>
    <w:rsid w:val="006E3D11"/>
    <w:rsid w:val="007120A2"/>
    <w:rsid w:val="0072779A"/>
    <w:rsid w:val="007348B1"/>
    <w:rsid w:val="00746A0F"/>
    <w:rsid w:val="00757CF5"/>
    <w:rsid w:val="00761C34"/>
    <w:rsid w:val="00765F51"/>
    <w:rsid w:val="007C2661"/>
    <w:rsid w:val="007C2837"/>
    <w:rsid w:val="007D09FB"/>
    <w:rsid w:val="007D107D"/>
    <w:rsid w:val="007D2AC4"/>
    <w:rsid w:val="007D4B83"/>
    <w:rsid w:val="007D6539"/>
    <w:rsid w:val="007E775B"/>
    <w:rsid w:val="007F1145"/>
    <w:rsid w:val="00801ACA"/>
    <w:rsid w:val="00810D38"/>
    <w:rsid w:val="0085647B"/>
    <w:rsid w:val="0086021F"/>
    <w:rsid w:val="00860384"/>
    <w:rsid w:val="008603D4"/>
    <w:rsid w:val="0087409A"/>
    <w:rsid w:val="00876C2C"/>
    <w:rsid w:val="008D2CA8"/>
    <w:rsid w:val="008E0009"/>
    <w:rsid w:val="008E72A5"/>
    <w:rsid w:val="008F6166"/>
    <w:rsid w:val="00903207"/>
    <w:rsid w:val="009078B0"/>
    <w:rsid w:val="0091091B"/>
    <w:rsid w:val="009233C5"/>
    <w:rsid w:val="009547F9"/>
    <w:rsid w:val="00963E1E"/>
    <w:rsid w:val="00970A16"/>
    <w:rsid w:val="00975D17"/>
    <w:rsid w:val="00977AD8"/>
    <w:rsid w:val="00980FF9"/>
    <w:rsid w:val="00984F92"/>
    <w:rsid w:val="009A11E3"/>
    <w:rsid w:val="009A76E6"/>
    <w:rsid w:val="009C3757"/>
    <w:rsid w:val="009C7300"/>
    <w:rsid w:val="009D1D06"/>
    <w:rsid w:val="009E5840"/>
    <w:rsid w:val="009F1F57"/>
    <w:rsid w:val="00A2091D"/>
    <w:rsid w:val="00A21ECC"/>
    <w:rsid w:val="00A23454"/>
    <w:rsid w:val="00A244AF"/>
    <w:rsid w:val="00A24CF6"/>
    <w:rsid w:val="00A24E81"/>
    <w:rsid w:val="00A26CB6"/>
    <w:rsid w:val="00A300A5"/>
    <w:rsid w:val="00A30A63"/>
    <w:rsid w:val="00A3514E"/>
    <w:rsid w:val="00A367FE"/>
    <w:rsid w:val="00A41109"/>
    <w:rsid w:val="00A42D2C"/>
    <w:rsid w:val="00A54AAA"/>
    <w:rsid w:val="00A91AAF"/>
    <w:rsid w:val="00A95268"/>
    <w:rsid w:val="00AA6133"/>
    <w:rsid w:val="00AB29B4"/>
    <w:rsid w:val="00AC1C5B"/>
    <w:rsid w:val="00AC2A5C"/>
    <w:rsid w:val="00AC4E87"/>
    <w:rsid w:val="00AE69AB"/>
    <w:rsid w:val="00AF3DB2"/>
    <w:rsid w:val="00B02423"/>
    <w:rsid w:val="00B06158"/>
    <w:rsid w:val="00B17462"/>
    <w:rsid w:val="00B300CF"/>
    <w:rsid w:val="00B36789"/>
    <w:rsid w:val="00B37EA7"/>
    <w:rsid w:val="00B43CF0"/>
    <w:rsid w:val="00B51718"/>
    <w:rsid w:val="00B535BC"/>
    <w:rsid w:val="00B62ABB"/>
    <w:rsid w:val="00B8015A"/>
    <w:rsid w:val="00BA14B7"/>
    <w:rsid w:val="00BA17A7"/>
    <w:rsid w:val="00BC1890"/>
    <w:rsid w:val="00BC7D8E"/>
    <w:rsid w:val="00BD5603"/>
    <w:rsid w:val="00BD7E4A"/>
    <w:rsid w:val="00BE3B0C"/>
    <w:rsid w:val="00BE7F09"/>
    <w:rsid w:val="00BF6CE4"/>
    <w:rsid w:val="00C02F37"/>
    <w:rsid w:val="00C03A2E"/>
    <w:rsid w:val="00C0445D"/>
    <w:rsid w:val="00C075F5"/>
    <w:rsid w:val="00C07A00"/>
    <w:rsid w:val="00C143B2"/>
    <w:rsid w:val="00C27468"/>
    <w:rsid w:val="00C3537B"/>
    <w:rsid w:val="00C40621"/>
    <w:rsid w:val="00C419B2"/>
    <w:rsid w:val="00C60D93"/>
    <w:rsid w:val="00C61492"/>
    <w:rsid w:val="00C65137"/>
    <w:rsid w:val="00C67233"/>
    <w:rsid w:val="00C7070A"/>
    <w:rsid w:val="00C70C30"/>
    <w:rsid w:val="00C73309"/>
    <w:rsid w:val="00C76D90"/>
    <w:rsid w:val="00C83342"/>
    <w:rsid w:val="00C925F6"/>
    <w:rsid w:val="00C93726"/>
    <w:rsid w:val="00CA0950"/>
    <w:rsid w:val="00CB3B83"/>
    <w:rsid w:val="00CB44C1"/>
    <w:rsid w:val="00CC288E"/>
    <w:rsid w:val="00CC7298"/>
    <w:rsid w:val="00CC778E"/>
    <w:rsid w:val="00CD20F5"/>
    <w:rsid w:val="00CD254F"/>
    <w:rsid w:val="00CE3B86"/>
    <w:rsid w:val="00D26D20"/>
    <w:rsid w:val="00D40AF7"/>
    <w:rsid w:val="00D40F51"/>
    <w:rsid w:val="00D461E5"/>
    <w:rsid w:val="00D547DE"/>
    <w:rsid w:val="00D65FB7"/>
    <w:rsid w:val="00D73193"/>
    <w:rsid w:val="00D767CC"/>
    <w:rsid w:val="00D80730"/>
    <w:rsid w:val="00D828E3"/>
    <w:rsid w:val="00D85F4F"/>
    <w:rsid w:val="00D92050"/>
    <w:rsid w:val="00D95CAB"/>
    <w:rsid w:val="00DA1176"/>
    <w:rsid w:val="00DA3000"/>
    <w:rsid w:val="00DA5D84"/>
    <w:rsid w:val="00DB4C9C"/>
    <w:rsid w:val="00DB4E44"/>
    <w:rsid w:val="00DC0005"/>
    <w:rsid w:val="00DE0F79"/>
    <w:rsid w:val="00DF1E00"/>
    <w:rsid w:val="00DF4A08"/>
    <w:rsid w:val="00E037FD"/>
    <w:rsid w:val="00E04BAB"/>
    <w:rsid w:val="00E11493"/>
    <w:rsid w:val="00E257C6"/>
    <w:rsid w:val="00E2667A"/>
    <w:rsid w:val="00E305E7"/>
    <w:rsid w:val="00E334E4"/>
    <w:rsid w:val="00E355AA"/>
    <w:rsid w:val="00E44DD6"/>
    <w:rsid w:val="00E46253"/>
    <w:rsid w:val="00E56D0D"/>
    <w:rsid w:val="00E572D9"/>
    <w:rsid w:val="00E6548D"/>
    <w:rsid w:val="00E71DC0"/>
    <w:rsid w:val="00E74133"/>
    <w:rsid w:val="00E91BE9"/>
    <w:rsid w:val="00E96CF5"/>
    <w:rsid w:val="00EA59DB"/>
    <w:rsid w:val="00EB3E34"/>
    <w:rsid w:val="00EB47B8"/>
    <w:rsid w:val="00EC4AF8"/>
    <w:rsid w:val="00EE41B2"/>
    <w:rsid w:val="00F05048"/>
    <w:rsid w:val="00F224B8"/>
    <w:rsid w:val="00F25911"/>
    <w:rsid w:val="00F26D33"/>
    <w:rsid w:val="00F33BE1"/>
    <w:rsid w:val="00F44605"/>
    <w:rsid w:val="00F50414"/>
    <w:rsid w:val="00F5503C"/>
    <w:rsid w:val="00F80A3E"/>
    <w:rsid w:val="00F853B2"/>
    <w:rsid w:val="00FA22B0"/>
    <w:rsid w:val="00FA7017"/>
    <w:rsid w:val="00FC50BA"/>
    <w:rsid w:val="00FC692C"/>
    <w:rsid w:val="00FD06F0"/>
    <w:rsid w:val="00FE0181"/>
    <w:rsid w:val="00FF101E"/>
    <w:rsid w:val="00FF3D21"/>
    <w:rsid w:val="00FF5879"/>
    <w:rsid w:val="00FF6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3B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E41B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C692C"/>
    <w:pPr>
      <w:ind w:left="720"/>
      <w:contextualSpacing/>
    </w:pPr>
  </w:style>
  <w:style w:type="table" w:styleId="TableGrid">
    <w:name w:val="Table Grid"/>
    <w:basedOn w:val="TableNormal"/>
    <w:uiPriority w:val="99"/>
    <w:rsid w:val="00F5503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224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1ACA"/>
    <w:rPr>
      <w:rFonts w:ascii="Times New Roman" w:hAnsi="Times New Roman" w:cs="Times New Roman"/>
      <w:sz w:val="2"/>
      <w:lang w:eastAsia="en-US"/>
    </w:rPr>
  </w:style>
  <w:style w:type="character" w:customStyle="1" w:styleId="TitleChar">
    <w:name w:val="Title Char"/>
    <w:uiPriority w:val="99"/>
    <w:locked/>
    <w:rsid w:val="009D1D06"/>
    <w:rPr>
      <w:sz w:val="28"/>
      <w:lang w:val="it-IT" w:eastAsia="it-IT"/>
    </w:rPr>
  </w:style>
  <w:style w:type="paragraph" w:styleId="Title">
    <w:name w:val="Title"/>
    <w:basedOn w:val="Normal"/>
    <w:link w:val="TitleChar1"/>
    <w:uiPriority w:val="99"/>
    <w:qFormat/>
    <w:locked/>
    <w:rsid w:val="009D1D06"/>
    <w:pPr>
      <w:spacing w:after="0" w:line="240" w:lineRule="auto"/>
      <w:jc w:val="center"/>
    </w:pPr>
    <w:rPr>
      <w:sz w:val="28"/>
      <w:szCs w:val="20"/>
      <w:lang w:eastAsia="it-IT"/>
    </w:rPr>
  </w:style>
  <w:style w:type="character" w:customStyle="1" w:styleId="TitleChar1">
    <w:name w:val="Title Char1"/>
    <w:basedOn w:val="DefaultParagraphFont"/>
    <w:link w:val="Title"/>
    <w:uiPriority w:val="99"/>
    <w:locked/>
    <w:rsid w:val="000F4961"/>
    <w:rPr>
      <w:rFonts w:ascii="Cambria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5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54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54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54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542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542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542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542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542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542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542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542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54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66</TotalTime>
  <Pages>1</Pages>
  <Words>226</Words>
  <Characters>1292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ROBERTO</dc:creator>
  <cp:keywords/>
  <dc:description/>
  <cp:lastModifiedBy>UTENTE</cp:lastModifiedBy>
  <cp:revision>13</cp:revision>
  <cp:lastPrinted>2019-03-28T14:46:00Z</cp:lastPrinted>
  <dcterms:created xsi:type="dcterms:W3CDTF">2019-03-28T13:53:00Z</dcterms:created>
  <dcterms:modified xsi:type="dcterms:W3CDTF">2019-03-28T15:18:00Z</dcterms:modified>
</cp:coreProperties>
</file>